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D0" w:rsidRDefault="002000E9" w:rsidP="008E7BB7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color w:val="0000FF"/>
          <w:lang w:eastAsia="de-CH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780471" cy="1448798"/>
            <wp:effectExtent l="0" t="0" r="1270" b="0"/>
            <wp:wrapNone/>
            <wp:docPr id="2" name="irc_mi" descr="Bildergebnis für Müller martin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Müller martin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71" cy="14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E9" w:rsidRDefault="006367A2" w:rsidP="002000E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Damenanlass</w:t>
      </w:r>
    </w:p>
    <w:p w:rsidR="00AB6D36" w:rsidRDefault="00FC4B7F" w:rsidP="002000E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„Besuch</w:t>
      </w:r>
      <w:r w:rsidR="005923FA">
        <w:rPr>
          <w:b/>
          <w:sz w:val="32"/>
          <w:szCs w:val="32"/>
        </w:rPr>
        <w:t xml:space="preserve"> bei</w:t>
      </w:r>
      <w:r w:rsidR="002000E9">
        <w:rPr>
          <w:b/>
          <w:sz w:val="32"/>
          <w:szCs w:val="32"/>
        </w:rPr>
        <w:t xml:space="preserve"> Müller Martini</w:t>
      </w:r>
      <w:r>
        <w:rPr>
          <w:b/>
          <w:sz w:val="32"/>
          <w:szCs w:val="32"/>
        </w:rPr>
        <w:t>“</w:t>
      </w:r>
      <w:r w:rsidR="002000E9">
        <w:rPr>
          <w:b/>
          <w:sz w:val="32"/>
          <w:szCs w:val="32"/>
        </w:rPr>
        <w:t xml:space="preserve"> </w:t>
      </w:r>
      <w:r w:rsidR="00AB6D36">
        <w:rPr>
          <w:b/>
          <w:sz w:val="32"/>
          <w:szCs w:val="32"/>
        </w:rPr>
        <w:t xml:space="preserve"> </w:t>
      </w:r>
    </w:p>
    <w:p w:rsidR="000B14A9" w:rsidRPr="000B14A9" w:rsidRDefault="00AB6D36" w:rsidP="002000E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Donner</w:t>
      </w:r>
      <w:r w:rsidR="0012762D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tag, 23. März </w:t>
      </w:r>
      <w:r w:rsidR="00E634D0">
        <w:rPr>
          <w:b/>
          <w:sz w:val="32"/>
          <w:szCs w:val="32"/>
        </w:rPr>
        <w:t>2017</w:t>
      </w:r>
    </w:p>
    <w:p w:rsidR="002000E9" w:rsidRDefault="002000E9">
      <w:pPr>
        <w:rPr>
          <w:b/>
          <w:sz w:val="28"/>
          <w:szCs w:val="28"/>
        </w:rPr>
      </w:pPr>
    </w:p>
    <w:p w:rsidR="000B14A9" w:rsidRDefault="000B14A9">
      <w:r w:rsidRPr="00E9152C">
        <w:rPr>
          <w:b/>
          <w:sz w:val="28"/>
          <w:szCs w:val="28"/>
        </w:rPr>
        <w:t>Programm</w:t>
      </w:r>
      <w:r w:rsidR="0056550B">
        <w:rPr>
          <w:b/>
          <w:sz w:val="28"/>
          <w:szCs w:val="28"/>
        </w:rPr>
        <w:t>:</w:t>
      </w:r>
      <w:r w:rsidR="00F4739E" w:rsidRPr="00F4739E">
        <w:t xml:space="preserve"> </w:t>
      </w:r>
    </w:p>
    <w:p w:rsidR="00F4739E" w:rsidRDefault="00F4739E" w:rsidP="00977199">
      <w:pPr>
        <w:spacing w:line="240" w:lineRule="auto"/>
        <w:ind w:left="708"/>
      </w:pPr>
      <w:r>
        <w:t>Individuelle Anreise</w:t>
      </w:r>
    </w:p>
    <w:p w:rsidR="00462244" w:rsidRPr="00977199" w:rsidRDefault="00AB6D36" w:rsidP="00486690">
      <w:pPr>
        <w:spacing w:after="120" w:line="240" w:lineRule="auto"/>
        <w:ind w:left="709" w:hanging="709"/>
        <w:rPr>
          <w:b/>
        </w:rPr>
      </w:pPr>
      <w:r w:rsidRPr="00977199">
        <w:rPr>
          <w:b/>
        </w:rPr>
        <w:t>16.30</w:t>
      </w:r>
      <w:r w:rsidR="000B14A9" w:rsidRPr="00977199">
        <w:rPr>
          <w:b/>
        </w:rPr>
        <w:t xml:space="preserve"> </w:t>
      </w:r>
      <w:r w:rsidR="000B14A9" w:rsidRPr="00977199">
        <w:rPr>
          <w:b/>
        </w:rPr>
        <w:tab/>
        <w:t xml:space="preserve">Treffpunkt beim </w:t>
      </w:r>
      <w:r w:rsidRPr="00977199">
        <w:rPr>
          <w:b/>
        </w:rPr>
        <w:t>Haupteigan</w:t>
      </w:r>
      <w:r w:rsidR="006E01CA">
        <w:rPr>
          <w:b/>
        </w:rPr>
        <w:t xml:space="preserve">g der </w:t>
      </w:r>
      <w:r w:rsidRPr="00977199">
        <w:rPr>
          <w:b/>
        </w:rPr>
        <w:t xml:space="preserve">Müller Martini </w:t>
      </w:r>
      <w:r w:rsidR="00F36CC5">
        <w:rPr>
          <w:b/>
        </w:rPr>
        <w:t>Druckverarbeitungs-</w:t>
      </w:r>
      <w:r w:rsidRPr="00977199">
        <w:rPr>
          <w:b/>
        </w:rPr>
        <w:t>Systeme AG, untere Brühlstrasse 17, Zofingen</w:t>
      </w:r>
    </w:p>
    <w:p w:rsidR="00AD4823" w:rsidRPr="00AB6D36" w:rsidRDefault="0012762D" w:rsidP="00C01DE0">
      <w:pPr>
        <w:pStyle w:val="Listenabsatz"/>
        <w:numPr>
          <w:ilvl w:val="0"/>
          <w:numId w:val="6"/>
        </w:numPr>
        <w:spacing w:line="360" w:lineRule="auto"/>
      </w:pPr>
      <w:r w:rsidRPr="00F36CC5"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2887980</wp:posOffset>
            </wp:positionH>
            <wp:positionV relativeFrom="paragraph">
              <wp:posOffset>40640</wp:posOffset>
            </wp:positionV>
            <wp:extent cx="2891790" cy="1758315"/>
            <wp:effectExtent l="0" t="0" r="3810" b="0"/>
            <wp:wrapNone/>
            <wp:docPr id="3" name="Grafik 3" descr="C:\Users\mmchbmu\Desktop\MMZO-Gebaeude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hbmu\Desktop\MMZO-Gebaeude-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36" w:rsidRPr="00AB6D36">
        <w:t>Begrüssung durch Ruedi Müller</w:t>
      </w:r>
    </w:p>
    <w:p w:rsidR="000B14A9" w:rsidRPr="00AB6D36" w:rsidRDefault="00AB6D36" w:rsidP="00C01DE0">
      <w:pPr>
        <w:pStyle w:val="Listenabsatz"/>
        <w:numPr>
          <w:ilvl w:val="0"/>
          <w:numId w:val="6"/>
        </w:numPr>
        <w:spacing w:line="360" w:lineRule="auto"/>
      </w:pPr>
      <w:r w:rsidRPr="00AB6D36">
        <w:t xml:space="preserve">Müller Martini </w:t>
      </w:r>
      <w:r w:rsidR="0022624C">
        <w:t xml:space="preserve">– </w:t>
      </w:r>
      <w:r w:rsidR="00921032">
        <w:t>„</w:t>
      </w:r>
      <w:proofErr w:type="spellStart"/>
      <w:r w:rsidR="0022624C">
        <w:t>Finishing</w:t>
      </w:r>
      <w:proofErr w:type="spellEnd"/>
      <w:r w:rsidR="0022624C">
        <w:t xml:space="preserve"> 4.0</w:t>
      </w:r>
      <w:r w:rsidR="00921032">
        <w:t>“</w:t>
      </w:r>
    </w:p>
    <w:p w:rsidR="00783543" w:rsidRPr="00AB6D36" w:rsidRDefault="00AB6D36" w:rsidP="00C01DE0">
      <w:pPr>
        <w:pStyle w:val="Listenabsatz"/>
        <w:numPr>
          <w:ilvl w:val="0"/>
          <w:numId w:val="6"/>
        </w:numPr>
        <w:spacing w:line="360" w:lineRule="auto"/>
      </w:pPr>
      <w:r w:rsidRPr="00AB6D36">
        <w:t>Betriebsbesichtigung</w:t>
      </w:r>
    </w:p>
    <w:p w:rsidR="000B14A9" w:rsidRPr="00AB6D36" w:rsidRDefault="008B186D" w:rsidP="00C01DE0">
      <w:pPr>
        <w:pStyle w:val="Listenabsatz"/>
        <w:numPr>
          <w:ilvl w:val="0"/>
          <w:numId w:val="6"/>
        </w:numPr>
        <w:spacing w:line="360" w:lineRule="auto"/>
      </w:pPr>
      <w:r>
        <w:t>Gemeinsamer Imbiss</w:t>
      </w:r>
      <w:r w:rsidR="00AB6D36" w:rsidRPr="00AB6D36">
        <w:t xml:space="preserve"> im </w:t>
      </w:r>
      <w:proofErr w:type="spellStart"/>
      <w:r w:rsidR="00AB6D36" w:rsidRPr="00AB6D36">
        <w:t>Centro</w:t>
      </w:r>
      <w:proofErr w:type="spellEnd"/>
      <w:r w:rsidR="00AB6D36" w:rsidRPr="00AB6D36">
        <w:t xml:space="preserve"> </w:t>
      </w:r>
    </w:p>
    <w:p w:rsidR="00611717" w:rsidRPr="006367A2" w:rsidRDefault="00AB6D36" w:rsidP="00C01DE0">
      <w:pPr>
        <w:pStyle w:val="Listenabsatz"/>
        <w:numPr>
          <w:ilvl w:val="0"/>
          <w:numId w:val="6"/>
        </w:numPr>
        <w:rPr>
          <w:b/>
        </w:rPr>
      </w:pPr>
      <w:r w:rsidRPr="00AB6D36">
        <w:t xml:space="preserve">ca. </w:t>
      </w:r>
      <w:r w:rsidR="008B186D">
        <w:t>20.00</w:t>
      </w:r>
      <w:r w:rsidRPr="00AB6D36">
        <w:t xml:space="preserve"> Abschluss </w:t>
      </w:r>
    </w:p>
    <w:p w:rsidR="008520B7" w:rsidRDefault="008520B7">
      <w:pPr>
        <w:rPr>
          <w:b/>
          <w:sz w:val="28"/>
          <w:szCs w:val="28"/>
        </w:rPr>
      </w:pPr>
    </w:p>
    <w:p w:rsidR="00611717" w:rsidRDefault="000B14A9">
      <w:r w:rsidRPr="00611717">
        <w:rPr>
          <w:b/>
          <w:sz w:val="28"/>
          <w:szCs w:val="28"/>
        </w:rPr>
        <w:t>Kosten</w:t>
      </w:r>
      <w:r w:rsidR="00611717">
        <w:t xml:space="preserve">: </w:t>
      </w:r>
    </w:p>
    <w:p w:rsidR="000B14A9" w:rsidRDefault="0022624C" w:rsidP="00AB6D36">
      <w:pPr>
        <w:ind w:firstLine="708"/>
      </w:pPr>
      <w:r w:rsidRPr="0022624C">
        <w:rPr>
          <w:b/>
          <w:noProof/>
          <w:lang w:eastAsia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2872105</wp:posOffset>
            </wp:positionH>
            <wp:positionV relativeFrom="paragraph">
              <wp:posOffset>111760</wp:posOffset>
            </wp:positionV>
            <wp:extent cx="2895600" cy="1447800"/>
            <wp:effectExtent l="0" t="0" r="0" b="0"/>
            <wp:wrapNone/>
            <wp:docPr id="9" name="Grafik 9" descr="C:\Users\mmchbmu\AppData\Local\Microsoft\Windows\Temporary Internet Files\Content.Outlook\RW7RIW4S\HID_The Future is 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chbmu\AppData\Local\Microsoft\Windows\Temporary Internet Files\Content.Outlook\RW7RIW4S\HID_The Future is N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36">
        <w:t xml:space="preserve">Alle </w:t>
      </w:r>
      <w:r w:rsidR="00EF45BE">
        <w:t>Besucher</w:t>
      </w:r>
      <w:r w:rsidR="00486690">
        <w:t xml:space="preserve"> sind herzlich eingeladen.</w:t>
      </w:r>
      <w:r w:rsidR="00AB6D36">
        <w:t xml:space="preserve"> </w:t>
      </w:r>
    </w:p>
    <w:p w:rsidR="008520B7" w:rsidRDefault="008520B7" w:rsidP="00611717">
      <w:pPr>
        <w:rPr>
          <w:b/>
          <w:sz w:val="28"/>
          <w:szCs w:val="28"/>
        </w:rPr>
      </w:pPr>
    </w:p>
    <w:p w:rsidR="00611717" w:rsidRPr="00611717" w:rsidRDefault="005923FA" w:rsidP="00611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977199">
        <w:rPr>
          <w:b/>
          <w:sz w:val="28"/>
          <w:szCs w:val="28"/>
        </w:rPr>
        <w:t>nmeldung</w:t>
      </w:r>
      <w:r w:rsidR="00611717" w:rsidRPr="00611717">
        <w:rPr>
          <w:b/>
          <w:sz w:val="28"/>
          <w:szCs w:val="28"/>
        </w:rPr>
        <w:t xml:space="preserve">: </w:t>
      </w:r>
    </w:p>
    <w:p w:rsidR="00977199" w:rsidRDefault="00AB105C" w:rsidP="00977199">
      <w:pPr>
        <w:tabs>
          <w:tab w:val="left" w:pos="1722"/>
        </w:tabs>
        <w:spacing w:after="0"/>
        <w:ind w:left="709"/>
      </w:pPr>
      <w:r>
        <w:t>Bis Sonntag</w:t>
      </w:r>
      <w:r w:rsidR="008B186D">
        <w:t>,</w:t>
      </w:r>
      <w:r>
        <w:t xml:space="preserve"> 12</w:t>
      </w:r>
      <w:r w:rsidR="00977199">
        <w:t>. März 2017</w:t>
      </w:r>
      <w:r w:rsidR="008B186D">
        <w:t>,</w:t>
      </w:r>
      <w:r w:rsidR="00977199">
        <w:t xml:space="preserve"> </w:t>
      </w:r>
      <w:r>
        <w:t>über</w:t>
      </w:r>
    </w:p>
    <w:p w:rsidR="00611717" w:rsidRDefault="00977199" w:rsidP="00977199">
      <w:pPr>
        <w:tabs>
          <w:tab w:val="left" w:pos="1722"/>
        </w:tabs>
        <w:spacing w:after="0"/>
        <w:ind w:left="709"/>
      </w:pPr>
      <w:r>
        <w:t xml:space="preserve">Emailadresse </w:t>
      </w:r>
      <w:r>
        <w:tab/>
      </w:r>
      <w:r w:rsidRPr="008B186D">
        <w:t>RCZ-Programm@gmx.ch</w:t>
      </w:r>
    </w:p>
    <w:p w:rsidR="00977199" w:rsidRPr="008B186D" w:rsidRDefault="00977199" w:rsidP="00977199">
      <w:pPr>
        <w:tabs>
          <w:tab w:val="left" w:pos="1722"/>
        </w:tabs>
        <w:spacing w:after="0"/>
        <w:ind w:left="709"/>
      </w:pPr>
      <w:r>
        <w:t>Telefon</w:t>
      </w:r>
      <w:r>
        <w:tab/>
      </w:r>
      <w:r>
        <w:tab/>
      </w:r>
      <w:r w:rsidRPr="008B186D">
        <w:t>079 410 74 91</w:t>
      </w:r>
    </w:p>
    <w:p w:rsidR="005923FA" w:rsidRDefault="005923FA" w:rsidP="00977199">
      <w:pPr>
        <w:tabs>
          <w:tab w:val="left" w:pos="1722"/>
        </w:tabs>
        <w:spacing w:after="0"/>
        <w:ind w:left="709"/>
      </w:pPr>
    </w:p>
    <w:p w:rsidR="00462244" w:rsidRPr="00462244" w:rsidRDefault="0022624C" w:rsidP="00462244">
      <w:pPr>
        <w:rPr>
          <w:b/>
        </w:rPr>
      </w:pPr>
      <w:r w:rsidRPr="00F36CC5">
        <w:rPr>
          <w:b/>
          <w:noProof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2886889" cy="1844040"/>
            <wp:effectExtent l="0" t="0" r="8890" b="3810"/>
            <wp:wrapNone/>
            <wp:docPr id="4" name="Grafik 4" descr="C:\Users\mmchbmu\Desktop\Montage_Klebeb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hbmu\Desktop\Montage_Klebebin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89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0B7" w:rsidRPr="00F36CC5">
        <w:rPr>
          <w:b/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118110</wp:posOffset>
            </wp:positionV>
            <wp:extent cx="2845435" cy="1851025"/>
            <wp:effectExtent l="0" t="0" r="0" b="0"/>
            <wp:wrapNone/>
            <wp:docPr id="5" name="Grafik 5" descr="C:\Users\mmchbmu\Desktop\FlexLiner-Montageh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hbmu\Desktop\FlexLiner-Montagehal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44" w:rsidRPr="00462244">
        <w:rPr>
          <w:b/>
        </w:rPr>
        <w:t xml:space="preserve"> </w:t>
      </w:r>
    </w:p>
    <w:p w:rsidR="00611717" w:rsidRDefault="00611717">
      <w:pPr>
        <w:rPr>
          <w:b/>
        </w:rPr>
      </w:pPr>
    </w:p>
    <w:p w:rsidR="0056550B" w:rsidRDefault="0056550B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2000E9" w:rsidRDefault="002000E9" w:rsidP="00227DDE">
      <w:pPr>
        <w:rPr>
          <w:b/>
          <w:sz w:val="28"/>
          <w:szCs w:val="28"/>
        </w:rPr>
      </w:pPr>
    </w:p>
    <w:p w:rsidR="004A0850" w:rsidRDefault="008B186D" w:rsidP="00227DDE">
      <w:pPr>
        <w:rPr>
          <w:b/>
          <w:sz w:val="28"/>
          <w:szCs w:val="28"/>
        </w:rPr>
      </w:pPr>
      <w:r>
        <w:rPr>
          <w:noProof/>
          <w:color w:val="0000FF"/>
          <w:lang w:eastAsia="de-CH"/>
        </w:rPr>
        <w:lastRenderedPageBreak/>
        <w:drawing>
          <wp:anchor distT="0" distB="0" distL="114300" distR="114300" simplePos="0" relativeHeight="251665408" behindDoc="1" locked="0" layoutInCell="1" allowOverlap="1" wp14:anchorId="45868BBF" wp14:editId="55AC026A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780471" cy="1448798"/>
            <wp:effectExtent l="0" t="0" r="1270" b="0"/>
            <wp:wrapNone/>
            <wp:docPr id="1" name="irc_mi" descr="Bildergebnis für Müller martin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Müller martin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71" cy="14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86D" w:rsidRDefault="008B186D" w:rsidP="00227DDE">
      <w:pPr>
        <w:rPr>
          <w:b/>
          <w:sz w:val="28"/>
          <w:szCs w:val="28"/>
        </w:rPr>
      </w:pPr>
    </w:p>
    <w:p w:rsidR="008B186D" w:rsidRDefault="008B186D" w:rsidP="00227DDE">
      <w:pPr>
        <w:rPr>
          <w:b/>
          <w:sz w:val="28"/>
          <w:szCs w:val="28"/>
        </w:rPr>
      </w:pPr>
    </w:p>
    <w:p w:rsidR="008B186D" w:rsidRDefault="008B186D" w:rsidP="00227DDE">
      <w:pPr>
        <w:rPr>
          <w:b/>
          <w:sz w:val="28"/>
          <w:szCs w:val="28"/>
        </w:rPr>
      </w:pPr>
    </w:p>
    <w:p w:rsidR="00227DDE" w:rsidRPr="00611717" w:rsidRDefault="008B186D" w:rsidP="00227DDE">
      <w:pPr>
        <w:rPr>
          <w:b/>
          <w:sz w:val="28"/>
          <w:szCs w:val="28"/>
        </w:rPr>
      </w:pPr>
      <w:r>
        <w:rPr>
          <w:b/>
          <w:sz w:val="28"/>
          <w:szCs w:val="28"/>
        </w:rPr>
        <w:t>Zufahrt / Park</w:t>
      </w:r>
      <w:r w:rsidR="00227DDE">
        <w:rPr>
          <w:b/>
          <w:sz w:val="28"/>
          <w:szCs w:val="28"/>
        </w:rPr>
        <w:t>möglichkeiten</w:t>
      </w:r>
      <w:r w:rsidR="00227DDE" w:rsidRPr="00611717">
        <w:rPr>
          <w:b/>
          <w:sz w:val="28"/>
          <w:szCs w:val="28"/>
        </w:rPr>
        <w:t xml:space="preserve">: </w:t>
      </w:r>
    </w:p>
    <w:p w:rsidR="00227DDE" w:rsidRDefault="00227DDE">
      <w:pPr>
        <w:rPr>
          <w:b/>
        </w:rPr>
      </w:pPr>
      <w:r>
        <w:t xml:space="preserve">Wir werden in den </w:t>
      </w:r>
      <w:r w:rsidR="004A0850">
        <w:t xml:space="preserve">nächsten </w:t>
      </w:r>
      <w:r>
        <w:t xml:space="preserve">Tagen als Folge des </w:t>
      </w:r>
      <w:r w:rsidR="004A0850">
        <w:t>Ausbaus</w:t>
      </w:r>
      <w:r>
        <w:t xml:space="preserve"> der unteren Brühlstrasse eine etwas unberechenbare Verkehrsführung</w:t>
      </w:r>
      <w:r w:rsidR="00486690">
        <w:t xml:space="preserve"> zu unserem</w:t>
      </w:r>
      <w:r w:rsidR="004A0850">
        <w:t xml:space="preserve"> Areal haben. </w:t>
      </w:r>
      <w:r w:rsidR="00486690">
        <w:t>Bitte benützt</w:t>
      </w:r>
      <w:r>
        <w:t xml:space="preserve"> die Zufahrt nach </w:t>
      </w:r>
      <w:r w:rsidR="008B186D">
        <w:t xml:space="preserve">dem Hauptgebäude </w:t>
      </w:r>
      <w:r>
        <w:t xml:space="preserve">der </w:t>
      </w:r>
      <w:r w:rsidR="008B186D">
        <w:t>Müller Martini (gelbe Pfeile). D</w:t>
      </w:r>
      <w:r>
        <w:t xml:space="preserve">ie Parkplätze und der Zugang </w:t>
      </w:r>
      <w:r w:rsidR="004A0850">
        <w:t xml:space="preserve">zum Gebäude </w:t>
      </w:r>
      <w:r w:rsidR="008B186D">
        <w:t>werden</w:t>
      </w:r>
      <w:r>
        <w:t xml:space="preserve"> ab dort ausgeschildert sein.</w:t>
      </w:r>
      <w:r>
        <w:rPr>
          <w:b/>
        </w:rPr>
        <w:t xml:space="preserve"> </w:t>
      </w:r>
    </w:p>
    <w:p w:rsidR="00BE2BC9" w:rsidRDefault="00BE2BC9">
      <w:pPr>
        <w:rPr>
          <w:b/>
        </w:rPr>
      </w:pPr>
      <w:r>
        <w:rPr>
          <w:noProof/>
          <w:lang w:eastAsia="de-CH"/>
        </w:rPr>
        <w:drawing>
          <wp:inline distT="0" distB="0" distL="0" distR="0" wp14:anchorId="4898D49E" wp14:editId="1C731558">
            <wp:extent cx="5760720" cy="327469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p w:rsidR="00BE2BC9" w:rsidRDefault="00BE2BC9">
      <w:pPr>
        <w:rPr>
          <w:b/>
        </w:rPr>
      </w:pPr>
    </w:p>
    <w:sectPr w:rsidR="00BE2BC9" w:rsidSect="00355836">
      <w:headerReference w:type="default" r:id="rId15"/>
      <w:footerReference w:type="default" r:id="rId16"/>
      <w:pgSz w:w="11906" w:h="16838"/>
      <w:pgMar w:top="1417" w:right="1417" w:bottom="1134" w:left="1417" w:header="426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DCD" w:rsidRDefault="00C74DCD" w:rsidP="000B14A9">
      <w:pPr>
        <w:spacing w:after="0" w:line="240" w:lineRule="auto"/>
      </w:pPr>
      <w:r>
        <w:separator/>
      </w:r>
    </w:p>
  </w:endnote>
  <w:endnote w:type="continuationSeparator" w:id="0">
    <w:p w:rsidR="00C74DCD" w:rsidRDefault="00C74DCD" w:rsidP="000B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Roman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44" w:rsidRPr="00240C03" w:rsidRDefault="00355836" w:rsidP="00355836">
    <w:pPr>
      <w:pStyle w:val="Fuzeile"/>
      <w:rPr>
        <w:sz w:val="16"/>
        <w:szCs w:val="16"/>
      </w:rPr>
    </w:pPr>
    <w:r>
      <w:rPr>
        <w:sz w:val="16"/>
        <w:szCs w:val="16"/>
      </w:rPr>
      <w:t xml:space="preserve">Bruno Müller                    </w:t>
    </w:r>
    <w:proofErr w:type="spellStart"/>
    <w:r>
      <w:rPr>
        <w:sz w:val="16"/>
        <w:szCs w:val="16"/>
      </w:rPr>
      <w:t>Stöckliackerweg</w:t>
    </w:r>
    <w:proofErr w:type="spellEnd"/>
    <w:r>
      <w:rPr>
        <w:sz w:val="16"/>
        <w:szCs w:val="16"/>
      </w:rPr>
      <w:t xml:space="preserve"> 8                     4800 Zofingen                    </w:t>
    </w:r>
    <w:r w:rsidR="00462244" w:rsidRPr="00240C03">
      <w:rPr>
        <w:sz w:val="16"/>
        <w:szCs w:val="16"/>
      </w:rPr>
      <w:t xml:space="preserve"> Tel. 079 410 </w:t>
    </w:r>
    <w:r w:rsidR="00240C03" w:rsidRPr="00240C03">
      <w:rPr>
        <w:sz w:val="16"/>
        <w:szCs w:val="16"/>
      </w:rPr>
      <w:t>74</w:t>
    </w:r>
    <w:r w:rsidR="00462244" w:rsidRPr="00240C03">
      <w:rPr>
        <w:sz w:val="16"/>
        <w:szCs w:val="16"/>
      </w:rPr>
      <w:t xml:space="preserve"> 91</w:t>
    </w:r>
    <w:r>
      <w:rPr>
        <w:sz w:val="16"/>
        <w:szCs w:val="16"/>
      </w:rPr>
      <w:t xml:space="preserve">                    Mail: </w:t>
    </w:r>
    <w:r w:rsidR="00240C03" w:rsidRPr="00240C03">
      <w:rPr>
        <w:sz w:val="16"/>
        <w:szCs w:val="16"/>
      </w:rPr>
      <w:t>RCZ-Programm@gmx.ch</w:t>
    </w:r>
  </w:p>
  <w:p w:rsidR="00462244" w:rsidRDefault="004622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DCD" w:rsidRDefault="00C74DCD" w:rsidP="000B14A9">
      <w:pPr>
        <w:spacing w:after="0" w:line="240" w:lineRule="auto"/>
      </w:pPr>
      <w:r>
        <w:separator/>
      </w:r>
    </w:p>
  </w:footnote>
  <w:footnote w:type="continuationSeparator" w:id="0">
    <w:p w:rsidR="00C74DCD" w:rsidRDefault="00C74DCD" w:rsidP="000B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4A9" w:rsidRDefault="000B14A9">
    <w:pPr>
      <w:pStyle w:val="Kopfzeile"/>
    </w:pPr>
    <w:r>
      <w:rPr>
        <w:noProof/>
        <w:lang w:eastAsia="de-CH"/>
      </w:rPr>
      <w:drawing>
        <wp:inline distT="0" distB="0" distL="0" distR="0">
          <wp:extent cx="5760720" cy="1080135"/>
          <wp:effectExtent l="0" t="0" r="0" b="5715"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14A9" w:rsidRDefault="000B14A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45F7"/>
    <w:multiLevelType w:val="hybridMultilevel"/>
    <w:tmpl w:val="128E4DC4"/>
    <w:lvl w:ilvl="0" w:tplc="96CCA518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0610F3"/>
    <w:multiLevelType w:val="hybridMultilevel"/>
    <w:tmpl w:val="D91A7532"/>
    <w:lvl w:ilvl="0" w:tplc="96CCA518">
      <w:start w:val="14"/>
      <w:numFmt w:val="bullet"/>
      <w:lvlText w:val=""/>
      <w:lvlJc w:val="left"/>
      <w:pPr>
        <w:ind w:left="277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259C9"/>
    <w:multiLevelType w:val="hybridMultilevel"/>
    <w:tmpl w:val="AEFA50AA"/>
    <w:lvl w:ilvl="0" w:tplc="96CCA51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AE63F7"/>
    <w:multiLevelType w:val="hybridMultilevel"/>
    <w:tmpl w:val="7F8A60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BC0C54"/>
    <w:multiLevelType w:val="hybridMultilevel"/>
    <w:tmpl w:val="2B142D88"/>
    <w:lvl w:ilvl="0" w:tplc="409E69F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52E37E2"/>
    <w:multiLevelType w:val="hybridMultilevel"/>
    <w:tmpl w:val="0AC6C2C4"/>
    <w:lvl w:ilvl="0" w:tplc="AA52AE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A9"/>
    <w:rsid w:val="000247D1"/>
    <w:rsid w:val="000B14A9"/>
    <w:rsid w:val="0012762D"/>
    <w:rsid w:val="001604CE"/>
    <w:rsid w:val="002000E9"/>
    <w:rsid w:val="0022624C"/>
    <w:rsid w:val="00227DDE"/>
    <w:rsid w:val="00240C03"/>
    <w:rsid w:val="0027679E"/>
    <w:rsid w:val="00355836"/>
    <w:rsid w:val="00365307"/>
    <w:rsid w:val="003934D0"/>
    <w:rsid w:val="003F2F72"/>
    <w:rsid w:val="004066ED"/>
    <w:rsid w:val="00462244"/>
    <w:rsid w:val="00481787"/>
    <w:rsid w:val="00486690"/>
    <w:rsid w:val="004A0850"/>
    <w:rsid w:val="004A2D1F"/>
    <w:rsid w:val="004C4C96"/>
    <w:rsid w:val="0056550B"/>
    <w:rsid w:val="005923FA"/>
    <w:rsid w:val="00611717"/>
    <w:rsid w:val="006367A2"/>
    <w:rsid w:val="006446CA"/>
    <w:rsid w:val="00657BB2"/>
    <w:rsid w:val="00693ADA"/>
    <w:rsid w:val="006E01CA"/>
    <w:rsid w:val="006E624F"/>
    <w:rsid w:val="00717BA1"/>
    <w:rsid w:val="00783543"/>
    <w:rsid w:val="008520B7"/>
    <w:rsid w:val="0087147F"/>
    <w:rsid w:val="008B186D"/>
    <w:rsid w:val="008C078B"/>
    <w:rsid w:val="008C56A9"/>
    <w:rsid w:val="008E4107"/>
    <w:rsid w:val="008E7BB7"/>
    <w:rsid w:val="00921032"/>
    <w:rsid w:val="00956653"/>
    <w:rsid w:val="00977199"/>
    <w:rsid w:val="009C2F08"/>
    <w:rsid w:val="00A15F1B"/>
    <w:rsid w:val="00A3547B"/>
    <w:rsid w:val="00A57994"/>
    <w:rsid w:val="00AB105C"/>
    <w:rsid w:val="00AB6D36"/>
    <w:rsid w:val="00AD4823"/>
    <w:rsid w:val="00B22BF8"/>
    <w:rsid w:val="00B2796E"/>
    <w:rsid w:val="00B338EB"/>
    <w:rsid w:val="00B80279"/>
    <w:rsid w:val="00BE2BC9"/>
    <w:rsid w:val="00BF0562"/>
    <w:rsid w:val="00BF2DA1"/>
    <w:rsid w:val="00C01DE0"/>
    <w:rsid w:val="00C12B5D"/>
    <w:rsid w:val="00C25B05"/>
    <w:rsid w:val="00C42B6A"/>
    <w:rsid w:val="00C66D6C"/>
    <w:rsid w:val="00C74DCD"/>
    <w:rsid w:val="00C77DA4"/>
    <w:rsid w:val="00C84C24"/>
    <w:rsid w:val="00D64135"/>
    <w:rsid w:val="00DD76BA"/>
    <w:rsid w:val="00E634D0"/>
    <w:rsid w:val="00E9152C"/>
    <w:rsid w:val="00EF45BE"/>
    <w:rsid w:val="00F15728"/>
    <w:rsid w:val="00F36CC5"/>
    <w:rsid w:val="00F4739E"/>
    <w:rsid w:val="00FA7BDA"/>
    <w:rsid w:val="00FC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117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14A9"/>
  </w:style>
  <w:style w:type="paragraph" w:styleId="Fuzeile">
    <w:name w:val="footer"/>
    <w:basedOn w:val="Standard"/>
    <w:link w:val="FuzeileZchn"/>
    <w:uiPriority w:val="99"/>
    <w:unhideWhenUsed/>
    <w:rsid w:val="000B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14A9"/>
  </w:style>
  <w:style w:type="paragraph" w:customStyle="1" w:styleId="paragraphstyle1">
    <w:name w:val="paragraph_style_1"/>
    <w:basedOn w:val="Standard"/>
    <w:rsid w:val="000B14A9"/>
    <w:pPr>
      <w:spacing w:after="0" w:line="300" w:lineRule="atLeast"/>
    </w:pPr>
    <w:rPr>
      <w:rFonts w:ascii="Times New Roman" w:eastAsia="Times New Roman" w:hAnsi="Times New Roman" w:cs="Times New Roman"/>
      <w:color w:val="323333"/>
      <w:sz w:val="21"/>
      <w:szCs w:val="21"/>
      <w:lang w:eastAsia="de-CH"/>
    </w:rPr>
  </w:style>
  <w:style w:type="paragraph" w:styleId="Listenabsatz">
    <w:name w:val="List Paragraph"/>
    <w:basedOn w:val="Standard"/>
    <w:uiPriority w:val="34"/>
    <w:qFormat/>
    <w:rsid w:val="0046224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244"/>
    <w:pPr>
      <w:spacing w:after="150" w:line="379" w:lineRule="atLeast"/>
    </w:pPr>
    <w:rPr>
      <w:rFonts w:ascii="Avenir Roman" w:eastAsia="Times New Roman" w:hAnsi="Avenir Roman" w:cs="Times New Roman"/>
      <w:sz w:val="29"/>
      <w:szCs w:val="29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C0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11717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1717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customStyle="1" w:styleId="paragraphstyle2">
    <w:name w:val="paragraph_style_2"/>
    <w:basedOn w:val="Standard"/>
    <w:rsid w:val="00783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paragraphstyle3">
    <w:name w:val="paragraph_style_3"/>
    <w:basedOn w:val="Standard"/>
    <w:rsid w:val="00783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117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14A9"/>
  </w:style>
  <w:style w:type="paragraph" w:styleId="Fuzeile">
    <w:name w:val="footer"/>
    <w:basedOn w:val="Standard"/>
    <w:link w:val="FuzeileZchn"/>
    <w:uiPriority w:val="99"/>
    <w:unhideWhenUsed/>
    <w:rsid w:val="000B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14A9"/>
  </w:style>
  <w:style w:type="paragraph" w:customStyle="1" w:styleId="paragraphstyle1">
    <w:name w:val="paragraph_style_1"/>
    <w:basedOn w:val="Standard"/>
    <w:rsid w:val="000B14A9"/>
    <w:pPr>
      <w:spacing w:after="0" w:line="300" w:lineRule="atLeast"/>
    </w:pPr>
    <w:rPr>
      <w:rFonts w:ascii="Times New Roman" w:eastAsia="Times New Roman" w:hAnsi="Times New Roman" w:cs="Times New Roman"/>
      <w:color w:val="323333"/>
      <w:sz w:val="21"/>
      <w:szCs w:val="21"/>
      <w:lang w:eastAsia="de-CH"/>
    </w:rPr>
  </w:style>
  <w:style w:type="paragraph" w:styleId="Listenabsatz">
    <w:name w:val="List Paragraph"/>
    <w:basedOn w:val="Standard"/>
    <w:uiPriority w:val="34"/>
    <w:qFormat/>
    <w:rsid w:val="0046224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244"/>
    <w:pPr>
      <w:spacing w:after="150" w:line="379" w:lineRule="atLeast"/>
    </w:pPr>
    <w:rPr>
      <w:rFonts w:ascii="Avenir Roman" w:eastAsia="Times New Roman" w:hAnsi="Avenir Roman" w:cs="Times New Roman"/>
      <w:sz w:val="29"/>
      <w:szCs w:val="29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C0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11717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1717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customStyle="1" w:styleId="paragraphstyle2">
    <w:name w:val="paragraph_style_2"/>
    <w:basedOn w:val="Standard"/>
    <w:rsid w:val="00783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paragraphstyle3">
    <w:name w:val="paragraph_style_3"/>
    <w:basedOn w:val="Standard"/>
    <w:rsid w:val="00783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3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8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7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7327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3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6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1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2559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09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source=images&amp;cd=&amp;cad=rja&amp;uact=8&amp;ved=0ahUKEwiPneDZu7DSAhVJCBoKHW-vDTgQjRwIBw&amp;url=http://www.vnl.ch/LesMembresVNL/tabid/237/language/fr-FR/ID/12/M%C3%BCller-Martini-Druckverarbeitungs-Systeme-AG.aspx&amp;bvm=bv.148073327,d.d2s&amp;psig=AFQjCNEzRdD7mOYP_13KnZCAoidjL-CKfA&amp;ust=1488291369080144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DFF616E1.dotm</Template>
  <TotalTime>0</TotalTime>
  <Pages>2</Pages>
  <Words>120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Flachglas (Schweiz) AG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Müller</dc:creator>
  <cp:lastModifiedBy>Rhiner Robert</cp:lastModifiedBy>
  <cp:revision>2</cp:revision>
  <cp:lastPrinted>2017-02-27T17:10:00Z</cp:lastPrinted>
  <dcterms:created xsi:type="dcterms:W3CDTF">2017-02-28T06:04:00Z</dcterms:created>
  <dcterms:modified xsi:type="dcterms:W3CDTF">2017-02-28T06:04:00Z</dcterms:modified>
</cp:coreProperties>
</file>